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5B7" w:rsidRDefault="00B935B7" w:rsidP="000C7810">
      <w:pPr>
        <w:jc w:val="center"/>
        <w:rPr>
          <w:b/>
        </w:rPr>
      </w:pPr>
      <w:r w:rsidRPr="000C7810">
        <w:rPr>
          <w:b/>
        </w:rPr>
        <w:t>Пример расчёта компенсации части родительской платы в г.Ковров на второго ребёнка</w:t>
      </w:r>
    </w:p>
    <w:p w:rsidR="00B935B7" w:rsidRPr="000C7810" w:rsidRDefault="00B935B7" w:rsidP="000C7810">
      <w:pPr>
        <w:jc w:val="center"/>
        <w:rPr>
          <w:b/>
        </w:rPr>
      </w:pPr>
      <w:r w:rsidRPr="00481161">
        <w:rPr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5pt;height:285pt;visibility:visible">
            <v:imagedata r:id="rId4" o:title=""/>
          </v:shape>
        </w:pict>
      </w:r>
    </w:p>
    <w:sectPr w:rsidR="00B935B7" w:rsidRPr="000C7810" w:rsidSect="00AF6A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1"/>
  <w:doNotDisplayPageBoundari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7810"/>
    <w:rsid w:val="0006648D"/>
    <w:rsid w:val="00067CA5"/>
    <w:rsid w:val="000C7810"/>
    <w:rsid w:val="000E34FE"/>
    <w:rsid w:val="0010473B"/>
    <w:rsid w:val="00281CAB"/>
    <w:rsid w:val="00337FFC"/>
    <w:rsid w:val="00363026"/>
    <w:rsid w:val="00481161"/>
    <w:rsid w:val="004F0F68"/>
    <w:rsid w:val="00750532"/>
    <w:rsid w:val="0098686F"/>
    <w:rsid w:val="00AF6ACE"/>
    <w:rsid w:val="00B935B7"/>
    <w:rsid w:val="00C76F83"/>
    <w:rsid w:val="00CB2B53"/>
    <w:rsid w:val="00E04FA5"/>
    <w:rsid w:val="00E113BA"/>
    <w:rsid w:val="00E91282"/>
    <w:rsid w:val="00F85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AC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C7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C78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12</Words>
  <Characters>72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 расчёта компенсации части родительской платы в г</dc:title>
  <dc:subject/>
  <dc:creator>user</dc:creator>
  <cp:keywords/>
  <dc:description/>
  <cp:lastModifiedBy>Никита</cp:lastModifiedBy>
  <cp:revision>2</cp:revision>
  <dcterms:created xsi:type="dcterms:W3CDTF">2016-11-26T12:29:00Z</dcterms:created>
  <dcterms:modified xsi:type="dcterms:W3CDTF">2016-11-26T12:29:00Z</dcterms:modified>
</cp:coreProperties>
</file>